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958" w:rsidRDefault="00783A0B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F3034FA" wp14:editId="376D4179">
                <wp:simplePos x="0" y="0"/>
                <wp:positionH relativeFrom="column">
                  <wp:posOffset>-605155</wp:posOffset>
                </wp:positionH>
                <wp:positionV relativeFrom="paragraph">
                  <wp:posOffset>1077595</wp:posOffset>
                </wp:positionV>
                <wp:extent cx="6858000" cy="478790"/>
                <wp:effectExtent l="4445" t="1270" r="0" b="0"/>
                <wp:wrapNone/>
                <wp:docPr id="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787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558D5" id="Rectangle 11" o:spid="_x0000_s1026" style="position:absolute;margin-left:-47.65pt;margin-top:84.85pt;width:540pt;height:37.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" fillcolor="#58b6c0 [3205]" stroked="f"/>
            </w:pict>
          </mc:Fallback>
        </mc:AlternateContent>
      </w:r>
      <w:r w:rsidR="005641EF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8391525</wp:posOffset>
                </wp:positionV>
                <wp:extent cx="2389505" cy="32385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950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1EF" w:rsidRDefault="005641EF">
                            <w:r>
                              <w:t>Website http://WallkillHistory.com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0.75pt;margin-top:660.75pt;width:188.15pt;height:25.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" stroked="f">
                <v:textbox>
                  <w:txbxContent>
                    <w:p w:rsidR="005641EF" w:rsidRDefault="005641EF">
                      <w:r>
                        <w:t>Website http://WallkillHistory.com</w:t>
                      </w:r>
                    </w:p>
                  </w:txbxContent>
                </v:textbox>
              </v:shape>
            </w:pict>
          </mc:Fallback>
        </mc:AlternateContent>
      </w:r>
      <w:r w:rsidR="005641EF">
        <w:rPr>
          <w:noProof/>
        </w:rPr>
        <mc:AlternateContent>
          <mc:Choice Requires="wps">
            <w:drawing>
              <wp:anchor distT="0" distB="0" distL="114300" distR="114300" simplePos="0" relativeHeight="251653115" behindDoc="1" locked="0" layoutInCell="1" allowOverlap="1" wp14:anchorId="078A1167" wp14:editId="56CA41BB">
                <wp:simplePos x="0" y="0"/>
                <wp:positionH relativeFrom="column">
                  <wp:posOffset>-607060</wp:posOffset>
                </wp:positionH>
                <wp:positionV relativeFrom="paragraph">
                  <wp:posOffset>-400050</wp:posOffset>
                </wp:positionV>
                <wp:extent cx="6858000" cy="8982075"/>
                <wp:effectExtent l="0" t="0" r="0" b="9525"/>
                <wp:wrapNone/>
                <wp:docPr id="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89820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5DBE4"/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C4983" id="Rectangle 13" o:spid="_x0000_s1026" style="position:absolute;margin-left:-47.8pt;margin-top:-31.5pt;width:540pt;height:707.25pt;z-index:-2516633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" fillcolor="#b5dbe4" stroked="f">
                <v:fill color2="white [3212]" rotate="t" focus="100%" type="gradient"/>
              </v:rect>
            </w:pict>
          </mc:Fallback>
        </mc:AlternateContent>
      </w:r>
      <w:r w:rsidR="005641EF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46A964F" wp14:editId="58150926">
                <wp:simplePos x="0" y="0"/>
                <wp:positionH relativeFrom="margin">
                  <wp:posOffset>-219075</wp:posOffset>
                </wp:positionH>
                <wp:positionV relativeFrom="margin">
                  <wp:posOffset>8372475</wp:posOffset>
                </wp:positionV>
                <wp:extent cx="5133975" cy="333375"/>
                <wp:effectExtent l="0" t="0" r="0" b="9525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alias w:val="Company"/>
                              <w:id w:val="451659653"/>
                              <w:placeholder>
                                <w:docPart w:val="4EFB6DF911C3446B8466FD324743406D"/>
                              </w:placeholder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1D1958" w:rsidRDefault="00EA7774">
                                <w:pPr>
                                  <w:pStyle w:val="Organization"/>
                                </w:pPr>
                                <w:r>
                                  <w:t>Historical Society of Shawangunk &amp; Gardiner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A964F" id="Text Box 12" o:spid="_x0000_s1027" type="#_x0000_t202" style="position:absolute;margin-left:-17.25pt;margin-top:659.25pt;width:404.25pt;height:26.2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" filled="f" stroked="f">
                <v:textbox>
                  <w:txbxContent>
                    <w:sdt>
                      <w:sdtPr>
                        <w:alias w:val="Company"/>
                        <w:id w:val="451659653"/>
                        <w:placeholder>
                          <w:docPart w:val="4EFB6DF911C3446B8466FD324743406D"/>
                        </w:placeholder>
                        <w:dataBinding w:prefixMappings="xmlns:ns0='http://schemas.openxmlformats.org/officeDocument/2006/extended-properties'" w:xpath="/ns0:Properties[1]/ns0:Company[1]" w:storeItemID="{6668398D-A668-4E3E-A5EB-62B293D839F1}"/>
                        <w:text/>
                      </w:sdtPr>
                      <w:sdtEndPr/>
                      <w:sdtContent>
                        <w:p w:rsidR="001D1958" w:rsidRDefault="00EA7774">
                          <w:pPr>
                            <w:pStyle w:val="Organization"/>
                          </w:pPr>
                          <w:r>
                            <w:t>Historical Society of Shawangunk &amp; Gardiner</w:t>
                          </w:r>
                        </w:p>
                      </w:sdtContent>
                    </w:sdt>
                  </w:txbxContent>
                </v:textbox>
                <w10:wrap anchorx="margin" anchory="margin"/>
              </v:shape>
            </w:pict>
          </mc:Fallback>
        </mc:AlternateContent>
      </w:r>
      <w:r w:rsidR="008E7E3D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9732CD2" wp14:editId="228B3361">
                <wp:simplePos x="0" y="0"/>
                <wp:positionH relativeFrom="column">
                  <wp:posOffset>3067050</wp:posOffset>
                </wp:positionH>
                <wp:positionV relativeFrom="paragraph">
                  <wp:posOffset>6400800</wp:posOffset>
                </wp:positionV>
                <wp:extent cx="2760980" cy="635"/>
                <wp:effectExtent l="0" t="0" r="127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9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F21D0" w:rsidRPr="00ED791E" w:rsidRDefault="008E7E3D" w:rsidP="008E7E3D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DuBois House 1955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732CD2" id="Text Box 17" o:spid="_x0000_s1028" type="#_x0000_t202" style="position:absolute;margin-left:241.5pt;margin-top:7in;width:217.4pt;height:.05pt;z-index:-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" stroked="f">
                <v:textbox style="mso-fit-shape-to-text:t" inset="0,0,0,0">
                  <w:txbxContent>
                    <w:p w:rsidR="00FF21D0" w:rsidRPr="00ED791E" w:rsidRDefault="008E7E3D" w:rsidP="008E7E3D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>DuBois House 1955</w:t>
                      </w:r>
                    </w:p>
                  </w:txbxContent>
                </v:textbox>
              </v:shape>
            </w:pict>
          </mc:Fallback>
        </mc:AlternateContent>
      </w:r>
      <w:r w:rsidR="008E7E3D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2981644</wp:posOffset>
            </wp:positionH>
            <wp:positionV relativeFrom="paragraph">
              <wp:posOffset>4362450</wp:posOffset>
            </wp:positionV>
            <wp:extent cx="2846705" cy="196681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705" cy="196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E3D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87AC9B2" wp14:editId="299880B7">
                <wp:simplePos x="0" y="0"/>
                <wp:positionH relativeFrom="column">
                  <wp:posOffset>2971800</wp:posOffset>
                </wp:positionH>
                <wp:positionV relativeFrom="paragraph">
                  <wp:posOffset>3409950</wp:posOffset>
                </wp:positionV>
                <wp:extent cx="2852420" cy="885825"/>
                <wp:effectExtent l="0" t="0" r="508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8858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21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35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875" w:rsidRDefault="003679B3" w:rsidP="0014187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One-Room Schoolhouse </w:t>
                            </w:r>
                            <w:r w:rsidR="00745F26">
                              <w:t>Display</w:t>
                            </w:r>
                          </w:p>
                          <w:p w:rsidR="003679B3" w:rsidRDefault="003679B3" w:rsidP="0014187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DuBois pictures and memorability </w:t>
                            </w:r>
                          </w:p>
                          <w:p w:rsidR="00745F26" w:rsidRDefault="00745F26" w:rsidP="0014187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Tour</w:t>
                            </w:r>
                            <w:r w:rsidR="008E7E3D">
                              <w:t xml:space="preserve"> the</w:t>
                            </w:r>
                            <w:r>
                              <w:t xml:space="preserve"> 1869 Andries DuBois House</w:t>
                            </w:r>
                          </w:p>
                          <w:p w:rsidR="00745F26" w:rsidRDefault="00745F26" w:rsidP="0014187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All Invited - Free</w:t>
                            </w:r>
                          </w:p>
                          <w:p w:rsidR="00141875" w:rsidRDefault="001418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AC9B2" id="_x0000_s1029" type="#_x0000_t202" style="position:absolute;margin-left:234pt;margin-top:268.5pt;width:224.6pt;height:69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" fillcolor="#f4fafc [180]" stroked="f">
                <v:fill color2="#bfe0ed [980]" rotate="t" colors="0 #f4fafc;2621f #9fd1e4;13763f #9fd1e4;22938f #bfe0ed" focus="100%" type="gradient"/>
                <v:textbox>
                  <w:txbxContent>
                    <w:p w:rsidR="00141875" w:rsidRDefault="003679B3" w:rsidP="00141875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 xml:space="preserve">One-Room Schoolhouse </w:t>
                      </w:r>
                      <w:r w:rsidR="00745F26">
                        <w:t>Display</w:t>
                      </w:r>
                    </w:p>
                    <w:p w:rsidR="003679B3" w:rsidRDefault="003679B3" w:rsidP="00141875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 xml:space="preserve">DuBois pictures and memorability </w:t>
                      </w:r>
                    </w:p>
                    <w:p w:rsidR="00745F26" w:rsidRDefault="00745F26" w:rsidP="00141875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Tour</w:t>
                      </w:r>
                      <w:r w:rsidR="008E7E3D">
                        <w:t xml:space="preserve"> the</w:t>
                      </w:r>
                      <w:r>
                        <w:t xml:space="preserve"> 1869 Andries DuBois House</w:t>
                      </w:r>
                    </w:p>
                    <w:p w:rsidR="00745F26" w:rsidRDefault="00745F26" w:rsidP="00141875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All Invited - Free</w:t>
                      </w:r>
                    </w:p>
                    <w:p w:rsidR="00141875" w:rsidRDefault="00141875"/>
                  </w:txbxContent>
                </v:textbox>
                <w10:wrap type="square"/>
              </v:shape>
            </w:pict>
          </mc:Fallback>
        </mc:AlternateContent>
      </w:r>
      <w:r w:rsidR="008E7E3D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3468525</wp:posOffset>
            </wp:positionV>
            <wp:extent cx="3057525" cy="230553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480" cy="2311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E3D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8488E4F" wp14:editId="02882B58">
                <wp:simplePos x="0" y="0"/>
                <wp:positionH relativeFrom="column">
                  <wp:posOffset>-323850</wp:posOffset>
                </wp:positionH>
                <wp:positionV relativeFrom="paragraph">
                  <wp:posOffset>5883910</wp:posOffset>
                </wp:positionV>
                <wp:extent cx="2295525" cy="635"/>
                <wp:effectExtent l="0" t="0" r="9525" b="1841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259CF" w:rsidRPr="002A5973" w:rsidRDefault="008E7E3D" w:rsidP="008E7E3D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1798 Map of Wallkill Showing a Bridge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88E4F" id="Text Box 11" o:spid="_x0000_s1030" type="#_x0000_t202" style="position:absolute;margin-left:-25.5pt;margin-top:463.3pt;width:180.75pt;height:.0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" stroked="f">
                <v:textbox style="mso-fit-shape-to-text:t" inset="0,0,0,0">
                  <w:txbxContent>
                    <w:p w:rsidR="00E259CF" w:rsidRPr="002A5973" w:rsidRDefault="008E7E3D" w:rsidP="008E7E3D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>1798 Map of Wallkill Showing a Bridge</w:t>
                      </w:r>
                    </w:p>
                  </w:txbxContent>
                </v:textbox>
              </v:shape>
            </w:pict>
          </mc:Fallback>
        </mc:AlternateContent>
      </w:r>
      <w:r w:rsidR="008E7E3D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9D46DBE" wp14:editId="4582EF9C">
                <wp:simplePos x="0" y="0"/>
                <wp:positionH relativeFrom="column">
                  <wp:posOffset>2328545</wp:posOffset>
                </wp:positionH>
                <wp:positionV relativeFrom="paragraph">
                  <wp:posOffset>8089265</wp:posOffset>
                </wp:positionV>
                <wp:extent cx="3719195" cy="635"/>
                <wp:effectExtent l="0" t="0" r="0" b="1841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91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36150" w:rsidRPr="00244DBA" w:rsidRDefault="008E7E3D" w:rsidP="00236150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Sketch of 1815 Andries DuBois House after Fire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46DBE" id="Text Box 16" o:spid="_x0000_s1031" type="#_x0000_t202" style="position:absolute;margin-left:183.35pt;margin-top:636.95pt;width:292.85pt;height:.0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" stroked="f">
                <v:textbox style="mso-fit-shape-to-text:t" inset="0,0,0,0">
                  <w:txbxContent>
                    <w:p w:rsidR="00236150" w:rsidRPr="00244DBA" w:rsidRDefault="008E7E3D" w:rsidP="00236150">
                      <w:pPr>
                        <w:pStyle w:val="Caption"/>
                        <w:rPr>
                          <w:noProof/>
                        </w:rPr>
                      </w:pPr>
                      <w:r>
                        <w:t>Sketch of 1815 Andries DuBois House after Fire</w:t>
                      </w:r>
                    </w:p>
                  </w:txbxContent>
                </v:textbox>
              </v:shape>
            </w:pict>
          </mc:Fallback>
        </mc:AlternateContent>
      </w:r>
      <w:r w:rsidR="008E7E3D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2219325</wp:posOffset>
            </wp:positionH>
            <wp:positionV relativeFrom="paragraph">
              <wp:posOffset>6568797</wp:posOffset>
            </wp:positionV>
            <wp:extent cx="2410408" cy="1476375"/>
            <wp:effectExtent l="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408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961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DF5ADEC" wp14:editId="051E288E">
                <wp:simplePos x="0" y="0"/>
                <wp:positionH relativeFrom="column">
                  <wp:posOffset>-257175</wp:posOffset>
                </wp:positionH>
                <wp:positionV relativeFrom="paragraph">
                  <wp:posOffset>8096250</wp:posOffset>
                </wp:positionV>
                <wp:extent cx="2266950" cy="200025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000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36150" w:rsidRPr="00E9633C" w:rsidRDefault="007D3961" w:rsidP="008E7E3D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1875 Map of Wallkill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ADEC" id="Text Box 14" o:spid="_x0000_s1032" type="#_x0000_t202" style="position:absolute;margin-left:-20.25pt;margin-top:637.5pt;width:178.5pt;height:15.75pt;z-index:-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" stroked="f">
                <v:textbox inset="0,0,0,0">
                  <w:txbxContent>
                    <w:p w:rsidR="00236150" w:rsidRPr="00E9633C" w:rsidRDefault="007D3961" w:rsidP="008E7E3D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>1875 Map of Wallkill</w:t>
                      </w:r>
                    </w:p>
                  </w:txbxContent>
                </v:textbox>
              </v:shape>
            </w:pict>
          </mc:Fallback>
        </mc:AlternateContent>
      </w:r>
      <w:r w:rsidR="007D3961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-257176</wp:posOffset>
            </wp:positionH>
            <wp:positionV relativeFrom="paragraph">
              <wp:posOffset>6419850</wp:posOffset>
            </wp:positionV>
            <wp:extent cx="2229419" cy="162536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938" cy="1633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24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8EB828" wp14:editId="303BC1E8">
                <wp:simplePos x="0" y="0"/>
                <wp:positionH relativeFrom="margin">
                  <wp:posOffset>-390525</wp:posOffset>
                </wp:positionH>
                <wp:positionV relativeFrom="paragraph">
                  <wp:posOffset>2286000</wp:posOffset>
                </wp:positionV>
                <wp:extent cx="6214745" cy="1085850"/>
                <wp:effectExtent l="0" t="0" r="0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4745" cy="10858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:rsidR="00141875" w:rsidRDefault="00655A02" w:rsidP="00655A02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A90338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An Evening </w:t>
                            </w:r>
                            <w:r w:rsidR="003679B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of conversation and pot-luck food at the Historic Andries DuBois House</w:t>
                            </w:r>
                            <w:r w:rsidRPr="00A90338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Pr="00A90338"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</w:p>
                          <w:p w:rsidR="003679B3" w:rsidRPr="003679B3" w:rsidRDefault="003679B3" w:rsidP="003679B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after="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679B3"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 w:rsidRPr="00D2333E">
                              <w:t> </w:t>
                            </w:r>
                            <w:r w:rsidRPr="003679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Wine, Cheese, </w:t>
                            </w:r>
                            <w:r w:rsidR="00745F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Appetizers, D</w:t>
                            </w:r>
                            <w:r w:rsidRPr="003679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eserts and finger foods</w:t>
                            </w:r>
                          </w:p>
                          <w:p w:rsidR="003679B3" w:rsidRPr="003679B3" w:rsidRDefault="003679B3" w:rsidP="003679B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after="6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679B3"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 w:rsidRPr="00D2333E">
                              <w:t> </w:t>
                            </w:r>
                            <w:r w:rsidRPr="003679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Bring your favorite dish to share</w:t>
                            </w:r>
                          </w:p>
                          <w:p w:rsidR="003679B3" w:rsidRPr="003679B3" w:rsidRDefault="003679B3" w:rsidP="003679B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after="6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679B3"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 w:rsidRPr="003679B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Utensils, plates, cups etc. provided</w:t>
                            </w:r>
                          </w:p>
                          <w:p w:rsidR="00141875" w:rsidRPr="00141875" w:rsidRDefault="00141875" w:rsidP="003679B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EB828" id="Text Box 8" o:spid="_x0000_s1033" type="#_x0000_t202" style="position:absolute;margin-left:-30.75pt;margin-top:180pt;width:489.35pt;height:85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" fillcolor="#f4fafc [180]" stroked="f">
                <v:fill color2="#bfe0ed [980]" colors="0 #f4fafc;48497f #9fd1e4;54395f #9fd1e4;1 #bfe0ed" focus="100%" type="gradient"/>
                <v:textbox>
                  <w:txbxContent>
                    <w:p w:rsidR="00141875" w:rsidRDefault="00655A02" w:rsidP="00655A02">
                      <w:pPr>
                        <w:rPr>
                          <w:rFonts w:ascii="Times New Roman" w:hAnsi="Times New Roman"/>
                          <w:b/>
                        </w:rPr>
                      </w:pPr>
                      <w:r w:rsidRPr="00A90338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An Evening </w:t>
                      </w:r>
                      <w:r w:rsidR="003679B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of conversation and pot-luck food at the Historic Andries DuBois House</w:t>
                      </w:r>
                      <w:r w:rsidRPr="00A90338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:</w:t>
                      </w:r>
                      <w:r w:rsidRPr="00A90338"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</w:p>
                    <w:p w:rsidR="003679B3" w:rsidRPr="003679B3" w:rsidRDefault="003679B3" w:rsidP="003679B3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spacing w:after="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679B3"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 w:rsidRPr="00D2333E">
                        <w:t> </w:t>
                      </w:r>
                      <w:r w:rsidRPr="003679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Wine, Cheese, </w:t>
                      </w:r>
                      <w:r w:rsidR="00745F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Appetizers, D</w:t>
                      </w:r>
                      <w:r w:rsidRPr="003679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eserts and finger foods</w:t>
                      </w:r>
                    </w:p>
                    <w:p w:rsidR="003679B3" w:rsidRPr="003679B3" w:rsidRDefault="003679B3" w:rsidP="003679B3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spacing w:after="60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3679B3"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 w:rsidRPr="00D2333E">
                        <w:t> </w:t>
                      </w:r>
                      <w:r w:rsidRPr="003679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Bring your favorite dish to share</w:t>
                      </w:r>
                    </w:p>
                    <w:p w:rsidR="003679B3" w:rsidRPr="003679B3" w:rsidRDefault="003679B3" w:rsidP="003679B3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spacing w:after="60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3679B3"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 w:rsidRPr="003679B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Utensils, plates, cups etc. provided</w:t>
                      </w:r>
                    </w:p>
                    <w:p w:rsidR="00141875" w:rsidRPr="00141875" w:rsidRDefault="00141875" w:rsidP="003679B3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724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8A9FEB" wp14:editId="0425F4E2">
                <wp:simplePos x="0" y="0"/>
                <wp:positionH relativeFrom="margin">
                  <wp:posOffset>25400</wp:posOffset>
                </wp:positionH>
                <wp:positionV relativeFrom="paragraph">
                  <wp:posOffset>1664970</wp:posOffset>
                </wp:positionV>
                <wp:extent cx="5128895" cy="567690"/>
                <wp:effectExtent l="0" t="635" r="0" b="3175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8895" cy="56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958" w:rsidRDefault="00EA7774">
                            <w:pPr>
                              <w:pStyle w:val="Location"/>
                            </w:pPr>
                            <w:r w:rsidRPr="00EA7774">
                              <w:rPr>
                                <w:color w:val="FF0000"/>
                              </w:rPr>
                              <w:t>Location:</w:t>
                            </w:r>
                            <w:r>
                              <w:t xml:space="preserve">  </w:t>
                            </w:r>
                            <w:r w:rsidR="003679B3">
                              <w:t>Andries DuBois House</w:t>
                            </w:r>
                          </w:p>
                          <w:p w:rsidR="001D1958" w:rsidRDefault="003679B3">
                            <w:pPr>
                              <w:pStyle w:val="Address"/>
                            </w:pPr>
                            <w:r>
                              <w:t>75 Wallkill Avenue</w:t>
                            </w:r>
                            <w:r w:rsidR="00655A02">
                              <w:t>, Wallkill NY</w:t>
                            </w:r>
                            <w:r>
                              <w:t xml:space="preserve"> 12589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A9FEB" id="Text Box 10" o:spid="_x0000_s1034" type="#_x0000_t202" style="position:absolute;margin-left:2pt;margin-top:131.1pt;width:403.85pt;height:44.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e1OugIAAME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" filled="f" stroked="f">
                <v:textbox style="mso-fit-shape-to-text:t">
                  <w:txbxContent>
                    <w:p w:rsidR="001D1958" w:rsidRDefault="00EA7774">
                      <w:pPr>
                        <w:pStyle w:val="Location"/>
                      </w:pPr>
                      <w:r w:rsidRPr="00EA7774">
                        <w:rPr>
                          <w:color w:val="FF0000"/>
                        </w:rPr>
                        <w:t>Location:</w:t>
                      </w:r>
                      <w:r>
                        <w:t xml:space="preserve">  </w:t>
                      </w:r>
                      <w:r w:rsidR="003679B3">
                        <w:t>Andries DuBois House</w:t>
                      </w:r>
                    </w:p>
                    <w:p w:rsidR="001D1958" w:rsidRDefault="003679B3">
                      <w:pPr>
                        <w:pStyle w:val="Address"/>
                      </w:pPr>
                      <w:r>
                        <w:t>75 Wallkill Avenue</w:t>
                      </w:r>
                      <w:r w:rsidR="00655A02">
                        <w:t>, Wallkill NY</w:t>
                      </w:r>
                      <w:r>
                        <w:t xml:space="preserve"> 12589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724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7592F3" wp14:editId="3A9365DF">
                <wp:simplePos x="0" y="0"/>
                <wp:positionH relativeFrom="margin">
                  <wp:posOffset>25400</wp:posOffset>
                </wp:positionH>
                <wp:positionV relativeFrom="paragraph">
                  <wp:posOffset>1078865</wp:posOffset>
                </wp:positionV>
                <wp:extent cx="5033645" cy="570230"/>
                <wp:effectExtent l="0" t="1270" r="0" b="0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3645" cy="57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958" w:rsidRDefault="00655A02">
                            <w:pPr>
                              <w:pStyle w:val="DateTime"/>
                            </w:pPr>
                            <w:r>
                              <w:t xml:space="preserve">Wednesday </w:t>
                            </w:r>
                            <w:r w:rsidR="003679B3">
                              <w:t>December 7</w:t>
                            </w:r>
                            <w:r>
                              <w:t>, 2016</w:t>
                            </w:r>
                            <w:r w:rsidR="003679B3">
                              <w:t xml:space="preserve"> at 6</w:t>
                            </w:r>
                            <w:r w:rsidR="00EA7774">
                              <w:t xml:space="preserve"> 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592F3" id="Text Box 9" o:spid="_x0000_s1035" type="#_x0000_t202" style="position:absolute;margin-left:2pt;margin-top:84.95pt;width:396.35pt;height:44.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urOugIAAMA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" filled="f" stroked="f">
                <v:textbox>
                  <w:txbxContent>
                    <w:p w:rsidR="001D1958" w:rsidRDefault="00655A02">
                      <w:pPr>
                        <w:pStyle w:val="DateTime"/>
                      </w:pPr>
                      <w:r>
                        <w:t xml:space="preserve">Wednesday </w:t>
                      </w:r>
                      <w:r w:rsidR="003679B3">
                        <w:t>December 7</w:t>
                      </w:r>
                      <w:r>
                        <w:t>, 2016</w:t>
                      </w:r>
                      <w:r w:rsidR="003679B3">
                        <w:t xml:space="preserve"> at 6</w:t>
                      </w:r>
                      <w:r w:rsidR="00EA7774">
                        <w:t xml:space="preserve"> PM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777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B7DD93" wp14:editId="7FBC27C4">
                <wp:simplePos x="0" y="0"/>
                <wp:positionH relativeFrom="margin">
                  <wp:posOffset>-681355</wp:posOffset>
                </wp:positionH>
                <wp:positionV relativeFrom="paragraph">
                  <wp:posOffset>-266700</wp:posOffset>
                </wp:positionV>
                <wp:extent cx="6733540" cy="1275715"/>
                <wp:effectExtent l="4445" t="0" r="0" b="635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3540" cy="1275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958" w:rsidRPr="003679B3" w:rsidRDefault="00655A02" w:rsidP="003679B3">
                            <w:pPr>
                              <w:pStyle w:val="EventHeading2"/>
                              <w:rPr>
                                <w:color w:val="FF0000"/>
                                <w:sz w:val="52"/>
                              </w:rPr>
                            </w:pPr>
                            <w:r w:rsidRPr="003679B3">
                              <w:rPr>
                                <w:color w:val="FF0000"/>
                                <w:sz w:val="52"/>
                              </w:rPr>
                              <w:t xml:space="preserve">An Evening </w:t>
                            </w:r>
                            <w:r w:rsidR="003679B3" w:rsidRPr="003679B3">
                              <w:rPr>
                                <w:color w:val="FF0000"/>
                                <w:sz w:val="52"/>
                              </w:rPr>
                              <w:t>at the 1769 DuBois House</w:t>
                            </w:r>
                          </w:p>
                          <w:p w:rsidR="00EA7774" w:rsidRPr="00EA7774" w:rsidRDefault="00EA7774">
                            <w:pPr>
                              <w:pStyle w:val="EventHeading2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Historical Society of Shawangunk &amp; Gardiner meeting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7DD93" id="Text Box 6" o:spid="_x0000_s1036" type="#_x0000_t202" style="position:absolute;margin-left:-53.65pt;margin-top:-21pt;width:530.2pt;height:100.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" filled="f" stroked="f">
                <v:textbox style="mso-fit-shape-to-text:t">
                  <w:txbxContent>
                    <w:p w:rsidR="001D1958" w:rsidRPr="003679B3" w:rsidRDefault="00655A02" w:rsidP="003679B3">
                      <w:pPr>
                        <w:pStyle w:val="EventHeading2"/>
                        <w:rPr>
                          <w:color w:val="FF0000"/>
                          <w:sz w:val="52"/>
                        </w:rPr>
                      </w:pPr>
                      <w:r w:rsidRPr="003679B3">
                        <w:rPr>
                          <w:color w:val="FF0000"/>
                          <w:sz w:val="52"/>
                        </w:rPr>
                        <w:t xml:space="preserve">An Evening </w:t>
                      </w:r>
                      <w:r w:rsidR="003679B3" w:rsidRPr="003679B3">
                        <w:rPr>
                          <w:color w:val="FF0000"/>
                          <w:sz w:val="52"/>
                        </w:rPr>
                        <w:t>at the 1769 DuBois House</w:t>
                      </w:r>
                    </w:p>
                    <w:p w:rsidR="00EA7774" w:rsidRPr="00EA7774" w:rsidRDefault="00EA7774">
                      <w:pPr>
                        <w:pStyle w:val="EventHeading2"/>
                        <w:rPr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Historical Society of Shawangunk &amp; Gardiner meeting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7774">
        <w:rPr>
          <w:noProof/>
        </w:rPr>
        <mc:AlternateContent>
          <mc:Choice Requires="wps">
            <w:drawing>
              <wp:anchor distT="0" distB="0" distL="114300" distR="114300" simplePos="0" relativeHeight="251654140" behindDoc="1" locked="0" layoutInCell="0" allowOverlap="1">
                <wp:simplePos x="0" y="0"/>
                <wp:positionH relativeFrom="page">
                  <wp:posOffset>375285</wp:posOffset>
                </wp:positionH>
                <wp:positionV relativeFrom="page">
                  <wp:posOffset>429260</wp:posOffset>
                </wp:positionV>
                <wp:extent cx="7022465" cy="9384665"/>
                <wp:effectExtent l="0" t="0" r="0" b="698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2465" cy="938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958" w:rsidRDefault="001D1958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6" type="#_x0000_t202" style="position:absolute;margin-left:29.55pt;margin-top:33.8pt;width:552.95pt;height:738.95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nl1tgIAAME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" o:allowincell="f" filled="f" stroked="f">
                <v:textbox style="mso-fit-shape-to-text:t">
                  <w:txbxContent>
                    <w:p w:rsidR="001D1958" w:rsidRDefault="001D1958"/>
                  </w:txbxContent>
                </v:textbox>
                <w10:wrap anchorx="page" anchory="page"/>
              </v:shape>
            </w:pict>
          </mc:Fallback>
        </mc:AlternateContent>
      </w:r>
      <w:bookmarkEnd w:id="0"/>
    </w:p>
    <w:sectPr w:rsidR="001D195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D0F27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DFFE9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F814BE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B65C8B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799C26F7"/>
    <w:multiLevelType w:val="hybridMultilevel"/>
    <w:tmpl w:val="10AC0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A02"/>
    <w:rsid w:val="00141875"/>
    <w:rsid w:val="001D1958"/>
    <w:rsid w:val="00231B4A"/>
    <w:rsid w:val="00236150"/>
    <w:rsid w:val="002C6624"/>
    <w:rsid w:val="003679B3"/>
    <w:rsid w:val="00546E72"/>
    <w:rsid w:val="005641EF"/>
    <w:rsid w:val="005E668A"/>
    <w:rsid w:val="00655A02"/>
    <w:rsid w:val="00745F26"/>
    <w:rsid w:val="00783A0B"/>
    <w:rsid w:val="007D3961"/>
    <w:rsid w:val="008E7E3D"/>
    <w:rsid w:val="00A86534"/>
    <w:rsid w:val="00C828D9"/>
    <w:rsid w:val="00E259CF"/>
    <w:rsid w:val="00E2724A"/>
    <w:rsid w:val="00EA7774"/>
    <w:rsid w:val="00FF2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C38D28B"/>
  <w15:docId w15:val="{7F172898-367C-447C-9794-508A1040E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1" w:qFormat="1"/>
    <w:lsdException w:name="heading 2" w:uiPriority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Revision" w:semiHidden="1"/>
    <w:lsdException w:name="List Paragraph" w:uiPriority="6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nhideWhenUsed/>
    <w:qFormat/>
  </w:style>
  <w:style w:type="paragraph" w:styleId="Heading1">
    <w:name w:val="heading 1"/>
    <w:basedOn w:val="Normal"/>
    <w:next w:val="Normal"/>
    <w:link w:val="Heading1Char"/>
    <w:uiPriority w:val="1"/>
    <w:semiHidden/>
    <w:unhideWhenUsed/>
    <w:qFormat/>
    <w:pPr>
      <w:spacing w:after="0" w:line="216" w:lineRule="auto"/>
      <w:ind w:left="144" w:firstLine="720"/>
      <w:outlineLvl w:val="0"/>
    </w:pPr>
    <w:rPr>
      <w:rFonts w:asciiTheme="majorHAnsi" w:hAnsiTheme="majorHAnsi"/>
      <w:caps/>
      <w:sz w:val="144"/>
      <w:szCs w:val="144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pPr>
      <w:spacing w:after="0" w:line="216" w:lineRule="auto"/>
      <w:outlineLvl w:val="1"/>
    </w:pPr>
    <w:rPr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ateTime">
    <w:name w:val="Date &amp; Time"/>
    <w:basedOn w:val="Normal"/>
    <w:qFormat/>
    <w:rPr>
      <w:color w:val="FFFFFF" w:themeColor="background1"/>
      <w:sz w:val="48"/>
      <w:szCs w:val="48"/>
    </w:rPr>
  </w:style>
  <w:style w:type="paragraph" w:customStyle="1" w:styleId="Location">
    <w:name w:val="Location"/>
    <w:basedOn w:val="Normal"/>
    <w:qFormat/>
    <w:pPr>
      <w:spacing w:after="0" w:line="240" w:lineRule="auto"/>
    </w:pPr>
    <w:rPr>
      <w:rFonts w:asciiTheme="majorHAnsi" w:hAnsiTheme="majorHAnsi"/>
      <w:b/>
      <w:sz w:val="32"/>
      <w:szCs w:val="32"/>
    </w:rPr>
  </w:style>
  <w:style w:type="paragraph" w:customStyle="1" w:styleId="Address">
    <w:name w:val="Address"/>
    <w:basedOn w:val="Normal"/>
    <w:qFormat/>
    <w:pPr>
      <w:spacing w:after="0" w:line="240" w:lineRule="auto"/>
    </w:pPr>
    <w:rPr>
      <w:rFonts w:asciiTheme="majorHAnsi" w:hAnsiTheme="majorHAnsi"/>
      <w:color w:val="000000" w:themeColor="text1"/>
      <w:sz w:val="32"/>
      <w:szCs w:val="32"/>
    </w:rPr>
  </w:style>
  <w:style w:type="paragraph" w:customStyle="1" w:styleId="Description">
    <w:name w:val="Description"/>
    <w:basedOn w:val="Normal"/>
    <w:qFormat/>
    <w:pPr>
      <w:spacing w:line="288" w:lineRule="auto"/>
    </w:pPr>
    <w:rPr>
      <w:szCs w:val="24"/>
    </w:rPr>
  </w:style>
  <w:style w:type="paragraph" w:customStyle="1" w:styleId="Organization">
    <w:name w:val="Organization"/>
    <w:basedOn w:val="Normal"/>
    <w:qFormat/>
    <w:pPr>
      <w:spacing w:after="0" w:line="240" w:lineRule="auto"/>
    </w:pPr>
    <w:rPr>
      <w:rFonts w:asciiTheme="majorHAnsi" w:hAnsiTheme="majorHAnsi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1"/>
    <w:semiHidden/>
    <w:rPr>
      <w:rFonts w:asciiTheme="majorHAnsi" w:hAnsiTheme="majorHAnsi"/>
      <w:caps/>
      <w:sz w:val="144"/>
      <w:szCs w:val="144"/>
    </w:rPr>
  </w:style>
  <w:style w:type="character" w:customStyle="1" w:styleId="Heading2Char">
    <w:name w:val="Heading 2 Char"/>
    <w:basedOn w:val="DefaultParagraphFont"/>
    <w:link w:val="Heading2"/>
    <w:uiPriority w:val="1"/>
    <w:semiHidden/>
    <w:rPr>
      <w:sz w:val="72"/>
      <w:szCs w:val="7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ventHeading1">
    <w:name w:val="Event Heading 1"/>
    <w:basedOn w:val="Normal"/>
    <w:qFormat/>
    <w:pPr>
      <w:spacing w:after="0" w:line="216" w:lineRule="auto"/>
      <w:outlineLvl w:val="1"/>
    </w:pPr>
    <w:rPr>
      <w:sz w:val="52"/>
      <w:szCs w:val="72"/>
    </w:rPr>
  </w:style>
  <w:style w:type="paragraph" w:customStyle="1" w:styleId="EventHeading2">
    <w:name w:val="Event Heading 2"/>
    <w:basedOn w:val="Normal"/>
    <w:qFormat/>
    <w:pPr>
      <w:spacing w:before="440" w:after="0" w:line="240" w:lineRule="auto"/>
      <w:ind w:left="144" w:firstLine="720"/>
      <w:outlineLvl w:val="0"/>
    </w:pPr>
    <w:rPr>
      <w:rFonts w:asciiTheme="majorHAnsi" w:hAnsiTheme="majorHAnsi"/>
      <w:i/>
      <w:caps/>
      <w:sz w:val="72"/>
      <w:szCs w:val="144"/>
    </w:rPr>
  </w:style>
  <w:style w:type="paragraph" w:styleId="ListParagraph">
    <w:name w:val="List Paragraph"/>
    <w:basedOn w:val="Normal"/>
    <w:uiPriority w:val="6"/>
    <w:qFormat/>
    <w:rsid w:val="00141875"/>
    <w:pPr>
      <w:ind w:left="720"/>
      <w:contextualSpacing/>
    </w:pPr>
  </w:style>
  <w:style w:type="paragraph" w:styleId="Caption">
    <w:name w:val="caption"/>
    <w:basedOn w:val="Normal"/>
    <w:next w:val="Normal"/>
    <w:uiPriority w:val="99"/>
    <w:unhideWhenUsed/>
    <w:rsid w:val="00E259CF"/>
    <w:pPr>
      <w:spacing w:line="240" w:lineRule="auto"/>
    </w:pPr>
    <w:rPr>
      <w:i/>
      <w:iCs/>
      <w:color w:val="373545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rold\AppData\Roaming\Microsoft\Templates\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EFB6DF911C3446B8466FD32474340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DFE96-0E1A-4C94-910D-38E5F25A45BA}"/>
      </w:docPartPr>
      <w:docPartBody>
        <w:p w:rsidR="005E4B91" w:rsidRDefault="005E4B91">
          <w:pPr>
            <w:pStyle w:val="4EFB6DF911C3446B8466FD324743406D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B91"/>
    <w:rsid w:val="005E4B91"/>
    <w:rsid w:val="00CA3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658739DCDBD4ABDA9D10730B1E71DA7">
    <w:name w:val="0658739DCDBD4ABDA9D10730B1E71DA7"/>
  </w:style>
  <w:style w:type="paragraph" w:customStyle="1" w:styleId="D3F296C8189648378FB7BD2D9D11C90D">
    <w:name w:val="D3F296C8189648378FB7BD2D9D11C90D"/>
  </w:style>
  <w:style w:type="paragraph" w:customStyle="1" w:styleId="4EFB6DF911C3446B8466FD324743406D">
    <w:name w:val="4EFB6DF911C3446B8466FD324743406D"/>
  </w:style>
  <w:style w:type="paragraph" w:customStyle="1" w:styleId="D6CC6F3D9F534C93B70F2C441686686C">
    <w:name w:val="D6CC6F3D9F534C93B70F2C441686686C"/>
  </w:style>
  <w:style w:type="paragraph" w:customStyle="1" w:styleId="EF911EAFE4BC44C282715A00A1E7825A">
    <w:name w:val="EF911EAFE4BC44C282715A00A1E7825A"/>
  </w:style>
  <w:style w:type="paragraph" w:customStyle="1" w:styleId="9954A2978978474CB30EE18039C8D7D0">
    <w:name w:val="9954A2978978474CB30EE18039C8D7D0"/>
  </w:style>
  <w:style w:type="paragraph" w:customStyle="1" w:styleId="9E143ADA34C146CAA2FCD387BD9E821A">
    <w:name w:val="9E143ADA34C146CAA2FCD387BD9E82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 Fonts">
      <a:majorFont>
        <a:latin typeface="Cambria"/>
        <a:ea typeface=""/>
        <a:cs typeface=""/>
        <a:font script="Jpan" typeface="MS Mincho"/>
        <a:font script="Arab" typeface="Times New Roman"/>
        <a:font script="Hang" typeface="Batang"/>
        <a:font script="Hant" typeface="MingLiu"/>
        <a:font script="Hans" typeface="SimSun"/>
        <a:font script="Cyrl" typeface="Times New Roman"/>
        <a:font script="Grek" typeface="Times New Roman"/>
        <a:font script="Hebr" typeface="Times New Roman"/>
        <a:font script="Viet" typeface="Times New Roman"/>
        <a:font script="Thai" typeface="Angsana New"/>
      </a:majorFont>
      <a:minorFont>
        <a:latin typeface="Calibri"/>
        <a:ea typeface=""/>
        <a:cs typeface=""/>
        <a:font script="Jpan" typeface="MS Gothic"/>
        <a:font script="Arab" typeface="Arial"/>
        <a:font script="Hang" typeface="Dotum"/>
        <a:font script="Hant" typeface="PMingLiu"/>
        <a:font script="Hans" typeface="SimHei"/>
        <a:font script="Cyrl" typeface="Arial"/>
        <a:font script="Grek" typeface="Arial"/>
        <a:font script="Hebr" typeface="Arial"/>
        <a:font script="Viet" typeface="Arial"/>
        <a:font script="Thai" typeface="Cordia New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 rotWithShape="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16CDE1B-E783-4568-B094-A72DD14C841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Flyer.dotx</Template>
  <TotalTime>44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Summer event flyer</vt:lpstr>
    </vt:vector>
  </TitlesOfParts>
  <Company>Historical Society of Shawangunk &amp; Gardiner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Summer event flyer</dc:title>
  <dc:subject/>
  <dc:creator>harold</dc:creator>
  <cp:keywords/>
  <cp:lastModifiedBy>harold van aken</cp:lastModifiedBy>
  <cp:revision>8</cp:revision>
  <cp:lastPrinted>2016-12-03T15:00:00Z</cp:lastPrinted>
  <dcterms:created xsi:type="dcterms:W3CDTF">2016-12-03T14:20:00Z</dcterms:created>
  <dcterms:modified xsi:type="dcterms:W3CDTF">2016-12-03T15:05:00Z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TC101731849990</vt:lpwstr>
  </property>
</Properties>
</file>